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014" w:rsidRDefault="00DC2014" w:rsidP="003855F2">
      <w:pPr>
        <w:pStyle w:val="Kopfzeile"/>
        <w:tabs>
          <w:tab w:val="left" w:pos="7371"/>
        </w:tabs>
        <w:spacing w:after="160" w:line="360" w:lineRule="auto"/>
        <w:rPr>
          <w:rFonts w:eastAsiaTheme="minorHAnsi" w:cstheme="minorBidi"/>
          <w:b/>
          <w:sz w:val="28"/>
          <w:szCs w:val="28"/>
          <w:lang w:val="en-US" w:eastAsia="en-US"/>
        </w:rPr>
      </w:pPr>
    </w:p>
    <w:p w:rsidR="003855F2" w:rsidRPr="008F03AA" w:rsidRDefault="003855F2" w:rsidP="003855F2">
      <w:pPr>
        <w:pStyle w:val="Kopfzeile"/>
        <w:tabs>
          <w:tab w:val="left" w:pos="7371"/>
        </w:tabs>
        <w:spacing w:after="160" w:line="360" w:lineRule="auto"/>
        <w:rPr>
          <w:rFonts w:eastAsiaTheme="minorHAnsi" w:cstheme="minorBidi"/>
          <w:b/>
          <w:sz w:val="20"/>
          <w:szCs w:val="22"/>
          <w:lang w:val="en-US" w:eastAsia="en-US"/>
        </w:rPr>
      </w:pPr>
      <w:r w:rsidRPr="008F03AA">
        <w:rPr>
          <w:rFonts w:eastAsiaTheme="minorHAnsi" w:cstheme="minorBidi"/>
          <w:b/>
          <w:sz w:val="28"/>
          <w:szCs w:val="28"/>
          <w:lang w:val="en-US" w:eastAsia="en-US"/>
        </w:rPr>
        <w:t>Profile</w:t>
      </w:r>
      <w:r w:rsidRPr="008F03AA">
        <w:rPr>
          <w:rFonts w:eastAsiaTheme="minorHAnsi" w:cstheme="minorBidi"/>
          <w:b/>
          <w:sz w:val="28"/>
          <w:szCs w:val="28"/>
          <w:lang w:val="en-US" w:eastAsia="en-US"/>
        </w:rPr>
        <w:br/>
      </w:r>
      <w:r w:rsidRPr="008F03AA">
        <w:rPr>
          <w:rFonts w:eastAsiaTheme="minorHAnsi" w:cstheme="minorBidi"/>
          <w:b/>
          <w:sz w:val="20"/>
          <w:szCs w:val="22"/>
          <w:lang w:val="en-US" w:eastAsia="en-US"/>
        </w:rPr>
        <w:br/>
      </w:r>
    </w:p>
    <w:p w:rsidR="003855F2" w:rsidRPr="008F03AA" w:rsidRDefault="008F03AA" w:rsidP="003855F2">
      <w:pPr>
        <w:pStyle w:val="Kopfzeile"/>
        <w:tabs>
          <w:tab w:val="left" w:pos="7371"/>
        </w:tabs>
        <w:spacing w:after="160" w:line="360" w:lineRule="auto"/>
        <w:rPr>
          <w:rFonts w:eastAsiaTheme="minorHAnsi" w:cstheme="minorBidi"/>
          <w:b/>
          <w:sz w:val="20"/>
          <w:szCs w:val="22"/>
          <w:lang w:val="en-US" w:eastAsia="en-US"/>
        </w:rPr>
      </w:pPr>
      <w:r>
        <w:rPr>
          <w:rFonts w:eastAsiaTheme="minorHAnsi" w:cstheme="minorBidi"/>
          <w:b/>
          <w:sz w:val="20"/>
          <w:szCs w:val="22"/>
          <w:lang w:val="en-US" w:eastAsia="en-US"/>
        </w:rPr>
        <w:t>Daniel Rudas</w:t>
      </w:r>
      <w:r w:rsidRPr="008F03AA">
        <w:rPr>
          <w:rFonts w:eastAsiaTheme="minorHAnsi" w:cstheme="minorBidi"/>
          <w:b/>
          <w:sz w:val="20"/>
          <w:szCs w:val="22"/>
          <w:lang w:val="en-US" w:eastAsia="en-US"/>
        </w:rPr>
        <w:t xml:space="preserve"> </w:t>
      </w:r>
      <w:r w:rsidR="003855F2" w:rsidRPr="008F03AA">
        <w:rPr>
          <w:rFonts w:eastAsiaTheme="minorHAnsi" w:cstheme="minorBidi"/>
          <w:b/>
          <w:sz w:val="20"/>
          <w:szCs w:val="22"/>
          <w:lang w:val="en-US" w:eastAsia="en-US"/>
        </w:rPr>
        <w:br/>
        <w:t>General Manager</w:t>
      </w:r>
      <w:r>
        <w:rPr>
          <w:rFonts w:eastAsiaTheme="minorHAnsi" w:cstheme="minorBidi"/>
          <w:b/>
          <w:sz w:val="20"/>
          <w:szCs w:val="22"/>
          <w:lang w:val="en-US" w:eastAsia="en-US"/>
        </w:rPr>
        <w:t xml:space="preserve"> &amp; CO</w:t>
      </w:r>
      <w:bookmarkStart w:id="0" w:name="_GoBack"/>
      <w:bookmarkEnd w:id="0"/>
      <w:r>
        <w:rPr>
          <w:rFonts w:eastAsiaTheme="minorHAnsi" w:cstheme="minorBidi"/>
          <w:b/>
          <w:sz w:val="20"/>
          <w:szCs w:val="22"/>
          <w:lang w:val="en-US" w:eastAsia="en-US"/>
        </w:rPr>
        <w:t>O</w:t>
      </w:r>
    </w:p>
    <w:p w:rsidR="001B4F69" w:rsidRDefault="008F03AA" w:rsidP="008F03AA">
      <w:pPr>
        <w:spacing w:before="100" w:beforeAutospacing="1" w:after="100" w:afterAutospacing="1"/>
        <w:rPr>
          <w:rStyle w:val="hps"/>
          <w:rFonts w:cs="Arial"/>
          <w:color w:val="222222"/>
          <w:sz w:val="20"/>
          <w:lang w:val="en"/>
        </w:rPr>
      </w:pPr>
      <w:r>
        <w:rPr>
          <w:rStyle w:val="hps"/>
          <w:rFonts w:cs="Arial"/>
          <w:color w:val="222222"/>
          <w:sz w:val="20"/>
          <w:lang w:val="en"/>
        </w:rPr>
        <w:t>Daniel</w:t>
      </w:r>
      <w:r w:rsidR="00597423" w:rsidRPr="001B4F69">
        <w:rPr>
          <w:rStyle w:val="hps"/>
          <w:sz w:val="20"/>
          <w:lang w:val="en-US"/>
        </w:rPr>
        <w:t xml:space="preserve"> </w:t>
      </w:r>
      <w:r w:rsidR="00597423" w:rsidRPr="001B4F69">
        <w:rPr>
          <w:rStyle w:val="hps"/>
          <w:rFonts w:cs="Arial"/>
          <w:color w:val="222222"/>
          <w:sz w:val="20"/>
          <w:lang w:val="en"/>
        </w:rPr>
        <w:t xml:space="preserve">is 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 xml:space="preserve">the General </w:t>
      </w:r>
      <w:proofErr w:type="gramStart"/>
      <w:r w:rsidR="001B4F69" w:rsidRPr="001B4F69">
        <w:rPr>
          <w:rStyle w:val="hps"/>
          <w:rFonts w:cs="Arial"/>
          <w:color w:val="222222"/>
          <w:sz w:val="20"/>
          <w:lang w:val="en"/>
        </w:rPr>
        <w:t>Man</w:t>
      </w:r>
      <w:r w:rsidR="000D4622">
        <w:rPr>
          <w:rStyle w:val="hps"/>
          <w:rFonts w:cs="Arial"/>
          <w:color w:val="222222"/>
          <w:sz w:val="20"/>
          <w:lang w:val="en"/>
        </w:rPr>
        <w:t>a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>ger</w:t>
      </w:r>
      <w:r w:rsidR="000D4622">
        <w:rPr>
          <w:rStyle w:val="hps"/>
          <w:rFonts w:cs="Arial"/>
          <w:color w:val="222222"/>
          <w:sz w:val="20"/>
          <w:lang w:val="en"/>
        </w:rPr>
        <w:t xml:space="preserve"> &amp;</w:t>
      </w:r>
      <w:proofErr w:type="gramEnd"/>
      <w:r w:rsidR="000D4622">
        <w:rPr>
          <w:rStyle w:val="hps"/>
          <w:rFonts w:cs="Arial"/>
          <w:color w:val="222222"/>
          <w:sz w:val="20"/>
          <w:lang w:val="en"/>
        </w:rPr>
        <w:t xml:space="preserve"> COO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 xml:space="preserve"> at Hahn Air</w:t>
      </w:r>
      <w:r>
        <w:rPr>
          <w:rStyle w:val="hps"/>
          <w:rFonts w:cs="Arial"/>
          <w:color w:val="222222"/>
          <w:sz w:val="20"/>
          <w:lang w:val="en"/>
        </w:rPr>
        <w:t xml:space="preserve"> Lines</w:t>
      </w:r>
      <w:r w:rsidR="001B4F69" w:rsidRPr="001B4F69">
        <w:rPr>
          <w:rStyle w:val="hps"/>
          <w:rFonts w:cs="Arial"/>
          <w:color w:val="222222"/>
          <w:sz w:val="20"/>
          <w:lang w:val="en"/>
        </w:rPr>
        <w:t xml:space="preserve"> where he </w:t>
      </w:r>
      <w:r>
        <w:rPr>
          <w:rStyle w:val="hps"/>
          <w:rFonts w:cs="Arial"/>
          <w:color w:val="222222"/>
          <w:sz w:val="20"/>
          <w:lang w:val="en"/>
        </w:rPr>
        <w:t xml:space="preserve">is </w:t>
      </w:r>
      <w:r w:rsidR="000D4622">
        <w:rPr>
          <w:rStyle w:val="hps"/>
          <w:rFonts w:cs="Arial"/>
          <w:color w:val="222222"/>
          <w:sz w:val="20"/>
          <w:lang w:val="en"/>
        </w:rPr>
        <w:t>in charge of</w:t>
      </w:r>
      <w:r>
        <w:rPr>
          <w:rStyle w:val="hps"/>
          <w:rFonts w:cs="Arial"/>
          <w:color w:val="222222"/>
          <w:sz w:val="20"/>
          <w:lang w:val="en"/>
        </w:rPr>
        <w:t xml:space="preserve"> strat</w:t>
      </w:r>
      <w:r w:rsidR="000D4622">
        <w:rPr>
          <w:rStyle w:val="hps"/>
          <w:rFonts w:cs="Arial"/>
          <w:color w:val="222222"/>
          <w:sz w:val="20"/>
          <w:lang w:val="en"/>
        </w:rPr>
        <w:t>egic and commercial planning as well as</w:t>
      </w:r>
      <w:r>
        <w:rPr>
          <w:rStyle w:val="hps"/>
          <w:rFonts w:cs="Arial"/>
          <w:color w:val="222222"/>
          <w:sz w:val="20"/>
          <w:lang w:val="en"/>
        </w:rPr>
        <w:t xml:space="preserve"> supervision to safeguard flight operations. He ensures that Hahn Air is </w:t>
      </w:r>
      <w:proofErr w:type="spellStart"/>
      <w:r>
        <w:rPr>
          <w:rStyle w:val="hps"/>
          <w:rFonts w:cs="Arial"/>
          <w:color w:val="222222"/>
          <w:sz w:val="20"/>
          <w:lang w:val="en"/>
        </w:rPr>
        <w:t>authorised</w:t>
      </w:r>
      <w:proofErr w:type="spellEnd"/>
      <w:r>
        <w:rPr>
          <w:rStyle w:val="hps"/>
          <w:rFonts w:cs="Arial"/>
          <w:color w:val="222222"/>
          <w:sz w:val="20"/>
          <w:lang w:val="en"/>
        </w:rPr>
        <w:t xml:space="preserve"> to operate as an airline company and has a valid </w:t>
      </w:r>
      <w:r w:rsidR="000D4622">
        <w:rPr>
          <w:rStyle w:val="hps"/>
          <w:rFonts w:cs="Arial"/>
          <w:color w:val="222222"/>
          <w:sz w:val="20"/>
          <w:lang w:val="en"/>
        </w:rPr>
        <w:t>AOC (Air Operator Certificate) in place. In addition to that, he is also a flight Captain for Hahn Air Lines.</w:t>
      </w:r>
    </w:p>
    <w:p w:rsidR="000B0F15" w:rsidRPr="008F03AA" w:rsidRDefault="000D4622" w:rsidP="008F03AA">
      <w:pPr>
        <w:spacing w:before="100" w:beforeAutospacing="1" w:after="100" w:afterAutospacing="1"/>
        <w:rPr>
          <w:rFonts w:cs="Arial"/>
          <w:color w:val="222222"/>
          <w:sz w:val="20"/>
          <w:lang w:val="en"/>
        </w:rPr>
      </w:pPr>
      <w:r>
        <w:rPr>
          <w:rFonts w:cs="Arial"/>
          <w:color w:val="222222"/>
          <w:sz w:val="20"/>
          <w:lang w:val="en"/>
        </w:rPr>
        <w:t xml:space="preserve">Daniel is also responsible for the supervision of pilots, </w:t>
      </w:r>
      <w:r w:rsidR="00BA45A3">
        <w:rPr>
          <w:rFonts w:cs="Arial"/>
          <w:color w:val="222222"/>
          <w:sz w:val="20"/>
          <w:lang w:val="en"/>
        </w:rPr>
        <w:t>the Training Manager, Technical Operations Manager and Accountable Manager. He is in authority for the implementation of the IOSA (IATA Operational Safety Audit)</w:t>
      </w:r>
      <w:r w:rsidR="000B0F15">
        <w:rPr>
          <w:rFonts w:cs="Arial"/>
          <w:color w:val="222222"/>
          <w:sz w:val="20"/>
          <w:lang w:val="en"/>
        </w:rPr>
        <w:t xml:space="preserve"> as well as the audit of the airline in compliance with IATA safety requirements</w:t>
      </w:r>
      <w:r w:rsidR="00BA45A3">
        <w:rPr>
          <w:rFonts w:cs="Arial"/>
          <w:color w:val="222222"/>
          <w:sz w:val="20"/>
          <w:lang w:val="en"/>
        </w:rPr>
        <w:t xml:space="preserve"> to ensure Hahn Air’</w:t>
      </w:r>
      <w:r w:rsidR="000B0F15">
        <w:rPr>
          <w:rFonts w:cs="Arial"/>
          <w:color w:val="222222"/>
          <w:sz w:val="20"/>
          <w:lang w:val="en"/>
        </w:rPr>
        <w:t>s IATA membership. Daniel is also part of the IATA Safety Group.</w:t>
      </w:r>
    </w:p>
    <w:sectPr w:rsidR="000B0F15" w:rsidRPr="008F03AA" w:rsidSect="00DC2014">
      <w:headerReference w:type="default" r:id="rId8"/>
      <w:headerReference w:type="first" r:id="rId9"/>
      <w:footerReference w:type="first" r:id="rId10"/>
      <w:pgSz w:w="11901" w:h="16834" w:code="9"/>
      <w:pgMar w:top="2410" w:right="907" w:bottom="1134" w:left="1418" w:header="851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3B6" w:rsidRDefault="004313B6">
      <w:r>
        <w:separator/>
      </w:r>
    </w:p>
  </w:endnote>
  <w:endnote w:type="continuationSeparator" w:id="0">
    <w:p w:rsidR="004313B6" w:rsidRDefault="00431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68C" w:rsidRPr="00A915D5" w:rsidRDefault="004E1241" w:rsidP="003855F2">
    <w:pPr>
      <w:pStyle w:val="Fuzeile"/>
      <w:tabs>
        <w:tab w:val="left" w:pos="7230"/>
      </w:tabs>
      <w:rPr>
        <w:sz w:val="14"/>
        <w:szCs w:val="14"/>
      </w:rPr>
    </w:pPr>
    <w:r>
      <w:rPr>
        <w:lang w:val="en-GB"/>
      </w:rPr>
      <w:tab/>
    </w:r>
    <w:r>
      <w:rPr>
        <w:lang w:val="en-GB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3B6" w:rsidRDefault="004313B6">
      <w:r>
        <w:separator/>
      </w:r>
    </w:p>
  </w:footnote>
  <w:footnote w:type="continuationSeparator" w:id="0">
    <w:p w:rsidR="004313B6" w:rsidRDefault="00431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241" w:rsidRDefault="00576872" w:rsidP="00F667EB">
    <w:pPr>
      <w:pStyle w:val="Kopfzeile"/>
      <w:jc w:val="right"/>
      <w:rPr>
        <w:sz w:val="20"/>
        <w:lang w:val="fr-FR"/>
      </w:rPr>
    </w:pPr>
    <w:r>
      <w:rPr>
        <w:noProof/>
      </w:rPr>
      <w:drawing>
        <wp:inline distT="0" distB="0" distL="0" distR="0" wp14:anchorId="2417F449" wp14:editId="46035316">
          <wp:extent cx="2019300" cy="390525"/>
          <wp:effectExtent l="0" t="0" r="0" b="9525"/>
          <wp:docPr id="1" name="Bild 1" descr="Beschreibung: HahnAir+Claim_HKS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Beschreibung: HahnAir+Claim_HKS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4D2" w:rsidRDefault="00576872" w:rsidP="00FF3CFA">
    <w:pPr>
      <w:pStyle w:val="Kopfzeile"/>
      <w:ind w:right="-63"/>
      <w:jc w:val="right"/>
    </w:pPr>
    <w:r>
      <w:rPr>
        <w:noProof/>
      </w:rPr>
      <w:drawing>
        <wp:inline distT="0" distB="0" distL="0" distR="0" wp14:anchorId="0897402C" wp14:editId="2D858EE9">
          <wp:extent cx="2019300" cy="390525"/>
          <wp:effectExtent l="0" t="0" r="0" b="9525"/>
          <wp:docPr id="2" name="Bild 2" descr="Beschreibung: HahnAir+Claim_HKS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 descr="Beschreibung: HahnAir+Claim_HKS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75BCB"/>
    <w:multiLevelType w:val="multilevel"/>
    <w:tmpl w:val="8F008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D90B0E"/>
    <w:multiLevelType w:val="hybridMultilevel"/>
    <w:tmpl w:val="7D6408BC"/>
    <w:lvl w:ilvl="0" w:tplc="C82236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A75"/>
    <w:rsid w:val="000013FF"/>
    <w:rsid w:val="00010E4C"/>
    <w:rsid w:val="000315F1"/>
    <w:rsid w:val="000940C8"/>
    <w:rsid w:val="0009433B"/>
    <w:rsid w:val="000B0F15"/>
    <w:rsid w:val="000D4622"/>
    <w:rsid w:val="000E4A45"/>
    <w:rsid w:val="000F3D2C"/>
    <w:rsid w:val="00106F6C"/>
    <w:rsid w:val="001149A1"/>
    <w:rsid w:val="001454D2"/>
    <w:rsid w:val="00160863"/>
    <w:rsid w:val="00167F92"/>
    <w:rsid w:val="00184DA7"/>
    <w:rsid w:val="001B4F69"/>
    <w:rsid w:val="002273D8"/>
    <w:rsid w:val="0024390E"/>
    <w:rsid w:val="00246BDD"/>
    <w:rsid w:val="002A1CFF"/>
    <w:rsid w:val="002A5297"/>
    <w:rsid w:val="002B7144"/>
    <w:rsid w:val="002C305D"/>
    <w:rsid w:val="002C76C9"/>
    <w:rsid w:val="002F76F3"/>
    <w:rsid w:val="00310B36"/>
    <w:rsid w:val="00316084"/>
    <w:rsid w:val="003855F2"/>
    <w:rsid w:val="003D42ED"/>
    <w:rsid w:val="003D5A21"/>
    <w:rsid w:val="0040208C"/>
    <w:rsid w:val="00423C81"/>
    <w:rsid w:val="004313B6"/>
    <w:rsid w:val="00451C79"/>
    <w:rsid w:val="0045398C"/>
    <w:rsid w:val="00463A75"/>
    <w:rsid w:val="004904BD"/>
    <w:rsid w:val="004B546C"/>
    <w:rsid w:val="004E0722"/>
    <w:rsid w:val="004E1241"/>
    <w:rsid w:val="005105BF"/>
    <w:rsid w:val="00514163"/>
    <w:rsid w:val="00533D7A"/>
    <w:rsid w:val="00537A24"/>
    <w:rsid w:val="00576872"/>
    <w:rsid w:val="00584A5C"/>
    <w:rsid w:val="00594221"/>
    <w:rsid w:val="00597423"/>
    <w:rsid w:val="005C0A8B"/>
    <w:rsid w:val="005C5030"/>
    <w:rsid w:val="006179A9"/>
    <w:rsid w:val="00635643"/>
    <w:rsid w:val="00635AC2"/>
    <w:rsid w:val="00665033"/>
    <w:rsid w:val="007067AF"/>
    <w:rsid w:val="00715D44"/>
    <w:rsid w:val="00724A77"/>
    <w:rsid w:val="00737C7B"/>
    <w:rsid w:val="00754544"/>
    <w:rsid w:val="00761F3B"/>
    <w:rsid w:val="00765BCD"/>
    <w:rsid w:val="00774C7E"/>
    <w:rsid w:val="00781BA2"/>
    <w:rsid w:val="0078641C"/>
    <w:rsid w:val="007A7A50"/>
    <w:rsid w:val="007B42C8"/>
    <w:rsid w:val="007D3518"/>
    <w:rsid w:val="007D6695"/>
    <w:rsid w:val="008074B0"/>
    <w:rsid w:val="00820B91"/>
    <w:rsid w:val="00822C2F"/>
    <w:rsid w:val="008260BA"/>
    <w:rsid w:val="00834B84"/>
    <w:rsid w:val="008525C9"/>
    <w:rsid w:val="00875A3D"/>
    <w:rsid w:val="008829D7"/>
    <w:rsid w:val="008A7358"/>
    <w:rsid w:val="008C1D71"/>
    <w:rsid w:val="008F03AA"/>
    <w:rsid w:val="009028D5"/>
    <w:rsid w:val="00903589"/>
    <w:rsid w:val="00925544"/>
    <w:rsid w:val="00983351"/>
    <w:rsid w:val="009927CF"/>
    <w:rsid w:val="00A00830"/>
    <w:rsid w:val="00A66AA3"/>
    <w:rsid w:val="00A915D5"/>
    <w:rsid w:val="00AB6B1D"/>
    <w:rsid w:val="00AC7107"/>
    <w:rsid w:val="00B01B52"/>
    <w:rsid w:val="00B25749"/>
    <w:rsid w:val="00B46B15"/>
    <w:rsid w:val="00B62E0A"/>
    <w:rsid w:val="00B96BD9"/>
    <w:rsid w:val="00BA45A3"/>
    <w:rsid w:val="00BA4C2B"/>
    <w:rsid w:val="00BB3127"/>
    <w:rsid w:val="00BC74B8"/>
    <w:rsid w:val="00BD0C67"/>
    <w:rsid w:val="00C169D3"/>
    <w:rsid w:val="00C8168C"/>
    <w:rsid w:val="00CA7130"/>
    <w:rsid w:val="00D2303D"/>
    <w:rsid w:val="00D62728"/>
    <w:rsid w:val="00D9104E"/>
    <w:rsid w:val="00D93508"/>
    <w:rsid w:val="00D93C39"/>
    <w:rsid w:val="00DA67F1"/>
    <w:rsid w:val="00DC2014"/>
    <w:rsid w:val="00DD277F"/>
    <w:rsid w:val="00E00633"/>
    <w:rsid w:val="00E40FD5"/>
    <w:rsid w:val="00E82208"/>
    <w:rsid w:val="00EE5C5D"/>
    <w:rsid w:val="00EE6DD3"/>
    <w:rsid w:val="00EF1D2C"/>
    <w:rsid w:val="00F11ACD"/>
    <w:rsid w:val="00F1501F"/>
    <w:rsid w:val="00F55628"/>
    <w:rsid w:val="00F667EB"/>
    <w:rsid w:val="00F66D2A"/>
    <w:rsid w:val="00F76028"/>
    <w:rsid w:val="00FA07E4"/>
    <w:rsid w:val="00FF3CFA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semiHidden/>
    <w:rsid w:val="001454D2"/>
    <w:rPr>
      <w:rFonts w:ascii="Tahoma" w:hAnsi="Tahoma" w:cs="Tahoma"/>
      <w:sz w:val="16"/>
      <w:szCs w:val="16"/>
    </w:rPr>
  </w:style>
  <w:style w:type="character" w:customStyle="1" w:styleId="hps">
    <w:name w:val="hps"/>
    <w:basedOn w:val="Absatz-Standardschriftart"/>
    <w:rsid w:val="00597423"/>
  </w:style>
  <w:style w:type="character" w:customStyle="1" w:styleId="ms-tablecell">
    <w:name w:val="ms-tablecell"/>
    <w:basedOn w:val="Absatz-Standardschriftart"/>
    <w:rsid w:val="001B4F69"/>
  </w:style>
  <w:style w:type="paragraph" w:styleId="KeinLeerraum">
    <w:name w:val="No Spacing"/>
    <w:basedOn w:val="Standard"/>
    <w:uiPriority w:val="1"/>
    <w:qFormat/>
    <w:rsid w:val="003855F2"/>
    <w:pPr>
      <w:spacing w:line="259" w:lineRule="auto"/>
    </w:pPr>
    <w:rPr>
      <w:rFonts w:eastAsiaTheme="minorHAnsi" w:cstheme="minorBidi"/>
      <w:sz w:val="20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3855F2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semiHidden/>
    <w:rsid w:val="001454D2"/>
    <w:rPr>
      <w:rFonts w:ascii="Tahoma" w:hAnsi="Tahoma" w:cs="Tahoma"/>
      <w:sz w:val="16"/>
      <w:szCs w:val="16"/>
    </w:rPr>
  </w:style>
  <w:style w:type="character" w:customStyle="1" w:styleId="hps">
    <w:name w:val="hps"/>
    <w:basedOn w:val="Absatz-Standardschriftart"/>
    <w:rsid w:val="00597423"/>
  </w:style>
  <w:style w:type="character" w:customStyle="1" w:styleId="ms-tablecell">
    <w:name w:val="ms-tablecell"/>
    <w:basedOn w:val="Absatz-Standardschriftart"/>
    <w:rsid w:val="001B4F69"/>
  </w:style>
  <w:style w:type="paragraph" w:styleId="KeinLeerraum">
    <w:name w:val="No Spacing"/>
    <w:basedOn w:val="Standard"/>
    <w:uiPriority w:val="1"/>
    <w:qFormat/>
    <w:rsid w:val="003855F2"/>
    <w:pPr>
      <w:spacing w:line="259" w:lineRule="auto"/>
    </w:pPr>
    <w:rPr>
      <w:rFonts w:eastAsiaTheme="minorHAnsi" w:cstheme="minorBidi"/>
      <w:sz w:val="20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3855F2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6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1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8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4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07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66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71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633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33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26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606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66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532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3468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255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6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Dokumentvorlagen\HAHNAIR\Hahn%20Air%20Lines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Hahn Air Lines</Template>
  <TotalTime>0</TotalTime>
  <Pages>1</Pages>
  <Words>109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Saspo GmbH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Sabine Ullrich | hahnair.com *</dc:creator>
  <cp:lastModifiedBy>Marcel Schmidt</cp:lastModifiedBy>
  <cp:revision>3</cp:revision>
  <cp:lastPrinted>2010-02-25T12:58:00Z</cp:lastPrinted>
  <dcterms:created xsi:type="dcterms:W3CDTF">2017-11-20T09:59:00Z</dcterms:created>
  <dcterms:modified xsi:type="dcterms:W3CDTF">2017-11-20T10:33:00Z</dcterms:modified>
</cp:coreProperties>
</file>